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111" w:rsidRPr="0036750A" w:rsidRDefault="00C15A58" w:rsidP="002E0111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0</wp:posOffset>
                </wp:positionV>
                <wp:extent cx="4635500" cy="2682875"/>
                <wp:effectExtent l="0" t="0" r="1270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68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 : </w:t>
                            </w:r>
                            <w:r w:rsidR="00BA68B4">
                              <w:rPr>
                                <w:noProof/>
                                <w:color w:val="F27120" w:themeColor="accent3"/>
                              </w:rPr>
                              <w:t xml:space="preserve">comment déplacer </w:t>
                            </w:r>
                            <w:r w:rsidR="00BA68B4" w:rsidRPr="00BA68B4">
                              <w:rPr>
                                <w:noProof/>
                                <w:color w:val="F27120" w:themeColor="accent3"/>
                              </w:rPr>
                              <w:t>un objet léger sans</w:t>
                            </w:r>
                            <w:r w:rsidR="00BA68B4">
                              <w:rPr>
                                <w:noProof/>
                                <w:color w:val="F27120" w:themeColor="accent3"/>
                              </w:rPr>
                              <w:t xml:space="preserve"> le toucher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0;width:365pt;height:211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 : </w:t>
                      </w:r>
                      <w:r w:rsidR="00BA68B4">
                        <w:rPr>
                          <w:noProof/>
                          <w:color w:val="F27120" w:themeColor="accent3"/>
                        </w:rPr>
                        <w:t xml:space="preserve">comment déplacer </w:t>
                      </w:r>
                      <w:r w:rsidR="00BA68B4" w:rsidRPr="00BA68B4">
                        <w:rPr>
                          <w:noProof/>
                          <w:color w:val="F27120" w:themeColor="accent3"/>
                        </w:rPr>
                        <w:t>un objet léger sans</w:t>
                      </w:r>
                      <w:r w:rsidR="00BA68B4">
                        <w:rPr>
                          <w:noProof/>
                          <w:color w:val="F27120" w:themeColor="accent3"/>
                        </w:rPr>
                        <w:t xml:space="preserve"> le toucher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4807" w:rsidRDefault="00E14807">
      <w:pPr>
        <w:rPr>
          <w:noProof/>
        </w:rPr>
      </w:pPr>
    </w:p>
    <w:p w:rsidR="00E14807" w:rsidRDefault="00522A6A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4B9EBB6D" wp14:editId="238931C5">
            <wp:simplePos x="0" y="0"/>
            <wp:positionH relativeFrom="column">
              <wp:posOffset>-29008</wp:posOffset>
            </wp:positionH>
            <wp:positionV relativeFrom="paragraph">
              <wp:posOffset>180541</wp:posOffset>
            </wp:positionV>
            <wp:extent cx="2187342" cy="1527717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42" cy="152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807" w:rsidRDefault="00E14807">
      <w:pPr>
        <w:rPr>
          <w:noProof/>
        </w:rPr>
      </w:pPr>
    </w:p>
    <w:p w:rsidR="00E14807" w:rsidRDefault="00E9121C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3200D6" wp14:editId="4456D1F5">
                <wp:simplePos x="0" y="0"/>
                <wp:positionH relativeFrom="column">
                  <wp:posOffset>-60325</wp:posOffset>
                </wp:positionH>
                <wp:positionV relativeFrom="paragraph">
                  <wp:posOffset>6281420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00D6" id="_x0000_s1027" type="#_x0000_t202" style="position:absolute;margin-left:-4.75pt;margin-top:494.6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39F4F21" wp14:editId="51AB80A0">
                <wp:simplePos x="0" y="0"/>
                <wp:positionH relativeFrom="column">
                  <wp:posOffset>-60325</wp:posOffset>
                </wp:positionH>
                <wp:positionV relativeFrom="paragraph">
                  <wp:posOffset>4261485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F21" id="_x0000_s1028" type="#_x0000_t202" style="position:absolute;margin-left:-4.75pt;margin-top:335.5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oREwIAAP4DAAAOAAAAZHJzL2Uyb0RvYy54bWysU02P2yAQvVfqf0DcG3/I2S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AEFDC9E" wp14:editId="2EEF4B4D">
                <wp:simplePos x="0" y="0"/>
                <wp:positionH relativeFrom="column">
                  <wp:posOffset>-274320</wp:posOffset>
                </wp:positionH>
                <wp:positionV relativeFrom="paragraph">
                  <wp:posOffset>1703613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4D830" id="Rectangle 21" o:spid="_x0000_s1026" style="position:absolute;margin-left:-21.6pt;margin-top:134.15pt;width:210.05pt;height:650.5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" fillcolor="#f27120 [3206]" stroked="f" strokeweight="1pt"/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66DC27" wp14:editId="46189E4F">
                <wp:simplePos x="0" y="0"/>
                <wp:positionH relativeFrom="column">
                  <wp:posOffset>-68873</wp:posOffset>
                </wp:positionH>
                <wp:positionV relativeFrom="paragraph">
                  <wp:posOffset>2981813</wp:posOffset>
                </wp:positionV>
                <wp:extent cx="2382520" cy="11753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7555CF" w:rsidRDefault="00F21F4F" w:rsidP="000326C8">
                            <w:pPr>
                              <w:jc w:val="both"/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</w:t>
                            </w:r>
                            <w:r w:rsidR="00BA68B4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es problèmes posés autour des 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>thématique</w:t>
                            </w:r>
                            <w:r w:rsidR="00BA68B4">
                              <w:rPr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BA68B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de l’air et des objets.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6DC2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.4pt;margin-top:234.8pt;width:187.6pt;height:92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" filled="f" stroked="f">
                <v:textbox>
                  <w:txbxContent>
                    <w:p w:rsidR="00727C89" w:rsidRPr="007555CF" w:rsidRDefault="00F21F4F" w:rsidP="000326C8">
                      <w:pPr>
                        <w:jc w:val="both"/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</w:t>
                      </w:r>
                      <w:r w:rsidR="00BA68B4">
                        <w:rPr>
                          <w:color w:val="FFFFFF" w:themeColor="background1"/>
                          <w:lang w:eastAsia="zh-CN"/>
                        </w:rPr>
                        <w:t xml:space="preserve">es problèmes posés autour des 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>thématique</w:t>
                      </w:r>
                      <w:r w:rsidR="00BA68B4">
                        <w:rPr>
                          <w:color w:val="FFFFFF" w:themeColor="background1"/>
                          <w:lang w:eastAsia="zh-CN"/>
                        </w:rPr>
                        <w:t>s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BA68B4">
                        <w:rPr>
                          <w:b/>
                          <w:color w:val="FFFFFF" w:themeColor="background1"/>
                          <w:lang w:eastAsia="zh-CN"/>
                        </w:rPr>
                        <w:t>de l’air et des objets.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0326C8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8235671</wp:posOffset>
                </wp:positionV>
                <wp:extent cx="2312670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6DC0A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48.5pt" to="176.8pt,6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" strokecolor="white [3212]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828FD7D" wp14:editId="5791A9B5">
                <wp:simplePos x="0" y="0"/>
                <wp:positionH relativeFrom="column">
                  <wp:posOffset>-118745</wp:posOffset>
                </wp:positionH>
                <wp:positionV relativeFrom="paragraph">
                  <wp:posOffset>8242300</wp:posOffset>
                </wp:positionV>
                <wp:extent cx="2426970" cy="1265555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Default="00660B61" w:rsidP="000326C8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2" w:history="1">
                              <w:r w:rsidR="00344087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344087">
                              <w:rPr>
                                <w:sz w:val="20"/>
                              </w:rPr>
                              <w:t xml:space="preserve"> </w:t>
                            </w:r>
                            <w:r w:rsidR="007555C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7555CF" w:rsidRDefault="007555CF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7555CF" w:rsidRPr="000C65BD" w:rsidRDefault="007555CF" w:rsidP="00BA68B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7555CF" w:rsidRPr="00F019E4" w:rsidRDefault="007555CF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 w:rsidR="00CC01AC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8FD7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9.35pt;margin-top:649pt;width:191.1pt;height:99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" filled="f" stroked="f">
                <v:textbox>
                  <w:txbxContent>
                    <w:p w:rsidR="007555CF" w:rsidRDefault="00671F73" w:rsidP="000326C8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3" w:history="1">
                        <w:r w:rsidR="00344087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344087">
                        <w:rPr>
                          <w:sz w:val="20"/>
                        </w:rPr>
                        <w:t xml:space="preserve"> </w:t>
                      </w:r>
                      <w:r w:rsidR="007555C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7555CF" w:rsidRDefault="007555CF" w:rsidP="007555CF">
                      <w:pPr>
                        <w:rPr>
                          <w:noProof/>
                        </w:rPr>
                      </w:pPr>
                    </w:p>
                    <w:p w:rsidR="007555CF" w:rsidRPr="000C65BD" w:rsidRDefault="007555CF" w:rsidP="00BA68B4">
                      <w:pPr>
                        <w:spacing w:line="240" w:lineRule="auto"/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7555CF" w:rsidRPr="00F019E4" w:rsidRDefault="007555CF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 w:rsidR="00CC01AC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633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CB05FF" wp14:editId="01B1D053">
                <wp:simplePos x="0" y="0"/>
                <wp:positionH relativeFrom="column">
                  <wp:posOffset>-62865</wp:posOffset>
                </wp:positionH>
                <wp:positionV relativeFrom="paragraph">
                  <wp:posOffset>4361815</wp:posOffset>
                </wp:positionV>
                <wp:extent cx="2371090" cy="1788160"/>
                <wp:effectExtent l="0" t="0" r="0" b="25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78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BA68B4" w:rsidRDefault="00BA68B4" w:rsidP="000326C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1 objet léger à déplacer (sac plastique, mouchoir en papier, ballon de baudruche gonflé, plume, ruban, boule de cotillon…)</w:t>
                            </w:r>
                          </w:p>
                          <w:p w:rsidR="00BA68B4" w:rsidRPr="007555CF" w:rsidRDefault="003D6334" w:rsidP="000326C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</w:t>
                            </w:r>
                            <w:r w:rsidR="00BA68B4">
                              <w:rPr>
                                <w:color w:val="FFFFFF" w:themeColor="background1"/>
                              </w:rPr>
                              <w:t>ivre, paille, éventail, pompe à vélo…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3D6334">
                              <w:rPr>
                                <w:i/>
                                <w:color w:val="FFFFFF" w:themeColor="background1"/>
                              </w:rPr>
                              <w:t>des objets proposés par vous ou votre enfant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05FF" id="_x0000_s1031" type="#_x0000_t202" style="position:absolute;margin-left:-4.95pt;margin-top:343.45pt;width:186.7pt;height:140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" filled="f" stroked="f">
                <v:textbox>
                  <w:txbxContent>
                    <w:p w:rsidR="007555CF" w:rsidRPr="00BA68B4" w:rsidRDefault="00BA68B4" w:rsidP="000326C8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FFFFF" w:themeColor="background1"/>
                        </w:rPr>
                      </w:pP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1 objet léger à déplacer (sac plastique, mouchoir en papier, ballon de baudruche gonflé, plume, ruban, boule de cotillon…)</w:t>
                      </w:r>
                    </w:p>
                    <w:p w:rsidR="00BA68B4" w:rsidRPr="007555CF" w:rsidRDefault="003D6334" w:rsidP="000326C8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</w:t>
                      </w:r>
                      <w:r w:rsidR="00BA68B4">
                        <w:rPr>
                          <w:color w:val="FFFFFF" w:themeColor="background1"/>
                        </w:rPr>
                        <w:t>ivre, paille, éventail, pompe à vélo…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3D6334">
                        <w:rPr>
                          <w:i/>
                          <w:color w:val="FFFFFF" w:themeColor="background1"/>
                        </w:rPr>
                        <w:t>des objets proposés par vous ou votre enfant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8B4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1997E4" wp14:editId="31E4CF7C">
                <wp:simplePos x="0" y="0"/>
                <wp:positionH relativeFrom="column">
                  <wp:posOffset>2508885</wp:posOffset>
                </wp:positionH>
                <wp:positionV relativeFrom="paragraph">
                  <wp:posOffset>1913255</wp:posOffset>
                </wp:positionV>
                <wp:extent cx="4635500" cy="4742815"/>
                <wp:effectExtent l="0" t="0" r="0" b="6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74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3D6334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7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7E4" id="_x0000_s1032" type="#_x0000_t202" style="position:absolute;margin-left:197.55pt;margin-top:150.65pt;width:365pt;height:373.4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3D6334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7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68B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E3AD18D" wp14:editId="2185E06C">
                <wp:simplePos x="0" y="0"/>
                <wp:positionH relativeFrom="column">
                  <wp:posOffset>-33655</wp:posOffset>
                </wp:positionH>
                <wp:positionV relativeFrom="paragraph">
                  <wp:posOffset>6384925</wp:posOffset>
                </wp:positionV>
                <wp:extent cx="2212975" cy="192913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92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Souffler</w:t>
                            </w:r>
                          </w:p>
                          <w:p w:rsid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giter</w:t>
                            </w:r>
                          </w:p>
                          <w:p w:rsid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R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emuer</w:t>
                            </w:r>
                          </w:p>
                          <w:p w:rsid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B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ouger</w:t>
                            </w:r>
                          </w:p>
                          <w:p w:rsid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e déplacer </w:t>
                            </w:r>
                          </w:p>
                          <w:p w:rsidR="00BA68B4" w:rsidRP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’envoler</w:t>
                            </w:r>
                          </w:p>
                          <w:p w:rsidR="00BA68B4" w:rsidRPr="00BA68B4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Vent</w:t>
                            </w:r>
                          </w:p>
                          <w:p w:rsidR="002E0EE7" w:rsidRPr="00B83C25" w:rsidRDefault="00BA68B4" w:rsidP="00BA68B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</w:t>
                            </w:r>
                            <w:r w:rsidRPr="00BA68B4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D18D" id="_x0000_s1033" type="#_x0000_t202" style="position:absolute;margin-left:-2.65pt;margin-top:502.75pt;width:174.25pt;height:151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" filled="f" stroked="f">
                <v:textbox>
                  <w:txbxContent>
                    <w:p w:rsid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Souffler</w:t>
                      </w:r>
                    </w:p>
                    <w:p w:rsid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giter</w:t>
                      </w:r>
                    </w:p>
                    <w:p w:rsid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R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emuer</w:t>
                      </w:r>
                    </w:p>
                    <w:p w:rsid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B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ouger</w:t>
                      </w:r>
                    </w:p>
                    <w:p w:rsid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e déplacer </w:t>
                      </w:r>
                    </w:p>
                    <w:p w:rsidR="00BA68B4" w:rsidRP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’envoler</w:t>
                      </w:r>
                    </w:p>
                    <w:p w:rsidR="00BA68B4" w:rsidRPr="00BA68B4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Vent</w:t>
                      </w:r>
                    </w:p>
                    <w:p w:rsidR="002E0EE7" w:rsidRPr="00B83C25" w:rsidRDefault="00BA68B4" w:rsidP="00BA68B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</w:t>
                      </w:r>
                      <w:r w:rsidRPr="00BA68B4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8B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1531620</wp:posOffset>
                </wp:positionV>
                <wp:extent cx="2382520" cy="128778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="00E93A34">
                              <w:rPr>
                                <w:b/>
                              </w:rPr>
                              <w:t>3-6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 xml:space="preserve">DurÉe du dÉfi : </w:t>
                            </w:r>
                            <w:r w:rsidR="00E93A34">
                              <w:rPr>
                                <w:noProof/>
                              </w:rPr>
                              <w:t>30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.8pt;margin-top:120.6pt;width:187.6pt;height:101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="00E93A34">
                        <w:rPr>
                          <w:b/>
                        </w:rPr>
                        <w:t>3-6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 xml:space="preserve">DurÉe du dÉfi : </w:t>
                      </w:r>
                      <w:r w:rsidR="00E93A34">
                        <w:rPr>
                          <w:noProof/>
                        </w:rPr>
                        <w:t>30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F02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2A9FBE" wp14:editId="473F328F">
                <wp:simplePos x="0" y="0"/>
                <wp:positionH relativeFrom="column">
                  <wp:posOffset>2514600</wp:posOffset>
                </wp:positionH>
                <wp:positionV relativeFrom="paragraph">
                  <wp:posOffset>6728460</wp:posOffset>
                </wp:positionV>
                <wp:extent cx="4635500" cy="2788920"/>
                <wp:effectExtent l="0" t="0" r="12700" b="1143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78892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Default="00C74F02" w:rsidP="00BA68B4">
                            <w:pPr>
                              <w:pStyle w:val="Titre2"/>
                              <w:spacing w:before="0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BA68B4" w:rsidRPr="00BA68B4" w:rsidRDefault="00BA68B4" w:rsidP="00BA68B4">
                            <w:pPr>
                              <w:widowControl w:val="0"/>
                              <w:suppressAutoHyphens/>
                              <w:autoSpaceDN w:val="0"/>
                              <w:spacing w:before="120"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L’air (comme l’eau) est une matière et en possède les propriétés. Par exemple, l’air se déplace, e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xerce des forces sur des objets. 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Dès la maternelle, l’enfant perçoit l’air en mouvement</w:t>
                            </w:r>
                            <w:r w:rsidR="008E0AF5">
                              <w:rPr>
                                <w:color w:val="F27120" w:themeColor="accent3"/>
                                <w:sz w:val="22"/>
                              </w:rPr>
                              <w:t> : le vent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 xml:space="preserve">. Il </w:t>
                            </w:r>
                            <w:r w:rsidR="008E0AF5">
                              <w:rPr>
                                <w:color w:val="F27120" w:themeColor="accent3"/>
                                <w:sz w:val="22"/>
                              </w:rPr>
                              <w:t xml:space="preserve">le 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 xml:space="preserve">voit, </w:t>
                            </w:r>
                            <w:r w:rsidR="008E0AF5">
                              <w:rPr>
                                <w:color w:val="F27120" w:themeColor="accent3"/>
                                <w:sz w:val="22"/>
                              </w:rPr>
                              <w:t>l’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entend,</w:t>
                            </w:r>
                            <w:r w:rsidR="008E0AF5">
                              <w:rPr>
                                <w:color w:val="F27120" w:themeColor="accent3"/>
                                <w:sz w:val="22"/>
                              </w:rPr>
                              <w:t xml:space="preserve"> le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 xml:space="preserve"> sent : </w:t>
                            </w:r>
                          </w:p>
                          <w:p w:rsidR="00BA68B4" w:rsidRPr="00BA68B4" w:rsidRDefault="00BA68B4" w:rsidP="008E0AF5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Le vent fait bouger les feuilles des arbres</w:t>
                            </w:r>
                          </w:p>
                          <w:p w:rsidR="00BA68B4" w:rsidRPr="00BA68B4" w:rsidRDefault="00BA68B4" w:rsidP="008E0AF5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Nos cheveux volent dans le vent</w:t>
                            </w:r>
                          </w:p>
                          <w:p w:rsidR="00BA68B4" w:rsidRPr="00BA68B4" w:rsidRDefault="00BA68B4" w:rsidP="008E0AF5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Le vent fait tourner le moulin à vent</w:t>
                            </w:r>
                          </w:p>
                          <w:p w:rsidR="00BA68B4" w:rsidRPr="00BA68B4" w:rsidRDefault="00BA68B4" w:rsidP="008E0AF5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Le vent fait voler les rubans…</w:t>
                            </w:r>
                          </w:p>
                          <w:p w:rsidR="00BA68B4" w:rsidRPr="00BA68B4" w:rsidRDefault="00BA68B4" w:rsidP="00BA68B4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Dans la classe, l’enfant perçoit qu’on peut faire bouger des objets sans les toucher, en « faisant du vent ».</w:t>
                            </w:r>
                          </w:p>
                          <w:p w:rsidR="0031550C" w:rsidRPr="0031550C" w:rsidRDefault="00BA68B4" w:rsidP="00BA68B4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BA68B4">
                              <w:rPr>
                                <w:color w:val="F27120" w:themeColor="accent3"/>
                                <w:sz w:val="22"/>
                              </w:rPr>
                              <w:t>Il existe des objets qui aspirent et rejettent l’air, d’autres sont mis en mouvement par l’air (le moulin à vent, la manche à air, par exemple).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9FBE" id="Zone de texte 36" o:spid="_x0000_s1035" style="position:absolute;margin-left:198pt;margin-top:529.8pt;width:365pt;height:219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" fillcolor="white [3201]" strokecolor="#f27120 [3206]" strokeweight="1pt">
                <v:stroke joinstyle="miter"/>
                <v:textbox>
                  <w:txbxContent>
                    <w:p w:rsidR="00C74F02" w:rsidRDefault="00C74F02" w:rsidP="00BA68B4">
                      <w:pPr>
                        <w:pStyle w:val="Titre2"/>
                        <w:spacing w:before="0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BA68B4" w:rsidRPr="00BA68B4" w:rsidRDefault="00BA68B4" w:rsidP="00BA68B4">
                      <w:pPr>
                        <w:widowControl w:val="0"/>
                        <w:suppressAutoHyphens/>
                        <w:autoSpaceDN w:val="0"/>
                        <w:spacing w:before="120"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L’air (comme l’eau) est une matière et en possède les propriétés. Par exemple, l’air se déplace, e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xerce des forces sur des objets. 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>Dès la maternelle, l’enfant perçoit l’air en mouvement</w:t>
                      </w:r>
                      <w:r w:rsidR="008E0AF5">
                        <w:rPr>
                          <w:color w:val="F27120" w:themeColor="accent3"/>
                          <w:sz w:val="22"/>
                        </w:rPr>
                        <w:t> : le vent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 xml:space="preserve">. Il </w:t>
                      </w:r>
                      <w:r w:rsidR="008E0AF5">
                        <w:rPr>
                          <w:color w:val="F27120" w:themeColor="accent3"/>
                          <w:sz w:val="22"/>
                        </w:rPr>
                        <w:t xml:space="preserve">le 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 xml:space="preserve">voit, </w:t>
                      </w:r>
                      <w:r w:rsidR="008E0AF5">
                        <w:rPr>
                          <w:color w:val="F27120" w:themeColor="accent3"/>
                          <w:sz w:val="22"/>
                        </w:rPr>
                        <w:t>l’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>entend,</w:t>
                      </w:r>
                      <w:r w:rsidR="008E0AF5">
                        <w:rPr>
                          <w:color w:val="F27120" w:themeColor="accent3"/>
                          <w:sz w:val="22"/>
                        </w:rPr>
                        <w:t xml:space="preserve"> le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 xml:space="preserve"> sent : </w:t>
                      </w:r>
                    </w:p>
                    <w:p w:rsidR="00BA68B4" w:rsidRPr="00BA68B4" w:rsidRDefault="00BA68B4" w:rsidP="008E0AF5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ab/>
                        <w:t>Le vent fait bouger les feuilles des arbres</w:t>
                      </w:r>
                    </w:p>
                    <w:p w:rsidR="00BA68B4" w:rsidRPr="00BA68B4" w:rsidRDefault="00BA68B4" w:rsidP="008E0AF5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ab/>
                        <w:t>Nos cheveux volent dans le vent</w:t>
                      </w:r>
                    </w:p>
                    <w:p w:rsidR="00BA68B4" w:rsidRPr="00BA68B4" w:rsidRDefault="00BA68B4" w:rsidP="008E0AF5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ab/>
                        <w:t>Le vent fait tourner le moulin à vent</w:t>
                      </w:r>
                    </w:p>
                    <w:p w:rsidR="00BA68B4" w:rsidRPr="00BA68B4" w:rsidRDefault="00BA68B4" w:rsidP="008E0AF5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BA68B4">
                        <w:rPr>
                          <w:color w:val="F27120" w:themeColor="accent3"/>
                          <w:sz w:val="22"/>
                        </w:rPr>
                        <w:tab/>
                        <w:t>Le vent fait voler les rubans…</w:t>
                      </w:r>
                    </w:p>
                    <w:p w:rsidR="00BA68B4" w:rsidRPr="00BA68B4" w:rsidRDefault="00BA68B4" w:rsidP="00BA68B4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Dans la classe, l’enfant perçoit qu’on peut faire bouger des objets sans les toucher, en « faisant du vent ».</w:t>
                      </w:r>
                    </w:p>
                    <w:p w:rsidR="0031550C" w:rsidRPr="0031550C" w:rsidRDefault="00BA68B4" w:rsidP="00BA68B4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BA68B4">
                        <w:rPr>
                          <w:color w:val="F27120" w:themeColor="accent3"/>
                          <w:sz w:val="22"/>
                        </w:rPr>
                        <w:t>Il existe des objets qui aspirent et rejettent l’air, d’autres sont mis en mouvement par l’air (le moulin à vent, la manche à air, par exemple).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E93A34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528CBB" wp14:editId="7AEDCD4D">
                <wp:simplePos x="0" y="0"/>
                <wp:positionH relativeFrom="column">
                  <wp:posOffset>2790190</wp:posOffset>
                </wp:positionH>
                <wp:positionV relativeFrom="paragraph">
                  <wp:posOffset>683260</wp:posOffset>
                </wp:positionV>
                <wp:extent cx="4224655" cy="9625965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6259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E527E8" w:rsidRPr="001B34BF" w:rsidRDefault="00790264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Proposer</w:t>
                            </w:r>
                            <w:r w:rsidR="003D1576">
                              <w:rPr>
                                <w:sz w:val="22"/>
                              </w:rPr>
                              <w:t xml:space="preserve"> un objet léger </w:t>
                            </w:r>
                            <w:r>
                              <w:rPr>
                                <w:sz w:val="22"/>
                              </w:rPr>
                              <w:t>à</w:t>
                            </w:r>
                            <w:r w:rsidR="003D1576">
                              <w:rPr>
                                <w:sz w:val="22"/>
                              </w:rPr>
                              <w:t xml:space="preserve"> votre enfant</w:t>
                            </w:r>
                            <w:r w:rsidR="00384FBC">
                              <w:rPr>
                                <w:sz w:val="22"/>
                              </w:rPr>
                              <w:t> : une plume, un mouchoir etc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  <w:r w:rsidR="003D1576">
                              <w:rPr>
                                <w:sz w:val="22"/>
                              </w:rPr>
                              <w:t xml:space="preserve"> Le laisser le découvrir, le manipuler librement.</w:t>
                            </w:r>
                            <w:r w:rsidR="00A12AA2" w:rsidRPr="00A12AA2">
                              <w:rPr>
                                <w:sz w:val="22"/>
                              </w:rPr>
                              <w:t xml:space="preserve"> </w:t>
                            </w:r>
                            <w:r w:rsidR="00384FBC">
                              <w:rPr>
                                <w:sz w:val="22"/>
                              </w:rPr>
                              <w:t xml:space="preserve">Lui proposer de le </w:t>
                            </w:r>
                            <w:r w:rsidR="00A12AA2">
                              <w:rPr>
                                <w:sz w:val="22"/>
                              </w:rPr>
                              <w:t xml:space="preserve">dessiner </w:t>
                            </w:r>
                            <w:r w:rsidR="00A12AA2" w:rsidRPr="001B34BF">
                              <w:rPr>
                                <w:sz w:val="22"/>
                              </w:rPr>
                              <w:t xml:space="preserve">sur </w:t>
                            </w:r>
                            <w:r w:rsidR="00384FBC">
                              <w:rPr>
                                <w:sz w:val="22"/>
                              </w:rPr>
                              <w:t xml:space="preserve">son </w:t>
                            </w:r>
                            <w:r w:rsidR="00A12AA2" w:rsidRPr="001B34BF">
                              <w:rPr>
                                <w:sz w:val="22"/>
                              </w:rPr>
                              <w:t>cahier.</w:t>
                            </w:r>
                          </w:p>
                          <w:p w:rsidR="00E527E8" w:rsidRDefault="000C420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E527E8" w:rsidRDefault="00446201" w:rsidP="00384FBC">
                            <w:pPr>
                              <w:spacing w:before="120"/>
                              <w:jc w:val="both"/>
                              <w:rPr>
                                <w:sz w:val="22"/>
                              </w:rPr>
                            </w:pPr>
                            <w:r w:rsidRPr="00446201">
                              <w:rPr>
                                <w:sz w:val="22"/>
                              </w:rPr>
                              <w:t xml:space="preserve">Expliquer à l’enfant ce qu’il va faire : « </w:t>
                            </w:r>
                            <w:r w:rsidR="00790264">
                              <w:rPr>
                                <w:i/>
                                <w:sz w:val="22"/>
                              </w:rPr>
                              <w:t>Nous allons essayer de</w:t>
                            </w:r>
                            <w:r w:rsidRPr="00446201">
                              <w:rPr>
                                <w:i/>
                                <w:sz w:val="22"/>
                              </w:rPr>
                              <w:t xml:space="preserve"> déplacer </w:t>
                            </w:r>
                            <w:r w:rsidR="00790264">
                              <w:rPr>
                                <w:i/>
                                <w:sz w:val="22"/>
                              </w:rPr>
                              <w:t>cet objet</w:t>
                            </w:r>
                            <w:r w:rsidRPr="00446201">
                              <w:rPr>
                                <w:i/>
                                <w:sz w:val="22"/>
                              </w:rPr>
                              <w:t xml:space="preserve"> sans le toucher</w:t>
                            </w:r>
                            <w:r w:rsidRPr="00446201">
                              <w:rPr>
                                <w:sz w:val="22"/>
                              </w:rPr>
                              <w:t xml:space="preserve"> ».</w:t>
                            </w:r>
                          </w:p>
                          <w:p w:rsidR="00E527E8" w:rsidRPr="001B34BF" w:rsidRDefault="000C420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E527E8" w:rsidRPr="001B34BF" w:rsidRDefault="00E527E8" w:rsidP="00384FBC">
                            <w:pPr>
                              <w:spacing w:before="120"/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Discuter avec votre enfant pour savoir ce qu’il pense, comment il envisage de répondre au défi.</w:t>
                            </w:r>
                          </w:p>
                          <w:p w:rsidR="00E527E8" w:rsidRPr="001B34BF" w:rsidRDefault="00E527E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E527E8" w:rsidRPr="001B34BF" w:rsidRDefault="00E527E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Selon son niveau, il peut </w:t>
                            </w:r>
                            <w:r w:rsidR="00F66B2F">
                              <w:rPr>
                                <w:sz w:val="22"/>
                              </w:rPr>
                              <w:t xml:space="preserve">vous dicter ses idées pour que vous les écriviez pour lui </w:t>
                            </w:r>
                            <w:r w:rsidR="0078097A">
                              <w:rPr>
                                <w:sz w:val="22"/>
                              </w:rPr>
                              <w:t>voire</w:t>
                            </w:r>
                            <w:r w:rsidR="00F66B2F">
                              <w:rPr>
                                <w:sz w:val="22"/>
                              </w:rPr>
                              <w:t xml:space="preserve"> les dessiner 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sur </w:t>
                            </w:r>
                            <w:r w:rsidR="0078097A">
                              <w:rPr>
                                <w:sz w:val="22"/>
                              </w:rPr>
                              <w:t>son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cahier.</w:t>
                            </w:r>
                          </w:p>
                          <w:p w:rsidR="00E527E8" w:rsidRPr="001B34BF" w:rsidRDefault="000C420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78097A" w:rsidRDefault="00E527E8" w:rsidP="0078097A">
                            <w:pPr>
                              <w:spacing w:before="120"/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A l’aide du matériel, laisse</w:t>
                            </w:r>
                            <w:r w:rsidR="00276DD2">
                              <w:rPr>
                                <w:sz w:val="22"/>
                              </w:rPr>
                              <w:t>r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votre enfant expérimenter. </w:t>
                            </w:r>
                            <w:r w:rsidR="00276DD2" w:rsidRPr="00276DD2">
                              <w:rPr>
                                <w:sz w:val="22"/>
                              </w:rPr>
                              <w:t>Ne pas hésiter à lui proposer de recommencer plusieurs fois.</w:t>
                            </w:r>
                          </w:p>
                          <w:p w:rsidR="00E527E8" w:rsidRPr="001B34BF" w:rsidRDefault="00E527E8" w:rsidP="0078097A">
                            <w:pPr>
                              <w:spacing w:before="120"/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Quelle que soit la réussite ou non du projet</w:t>
                            </w:r>
                            <w:r w:rsidR="00276DD2">
                              <w:rPr>
                                <w:sz w:val="22"/>
                              </w:rPr>
                              <w:t>,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demandez à votre enfant de vous expliquer ses idées. C’est par ce dialogue que votre enfant va aussi préciser sa pensée.</w:t>
                            </w:r>
                          </w:p>
                          <w:p w:rsidR="00E527E8" w:rsidRPr="001B34BF" w:rsidRDefault="000C4208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276DD2" w:rsidRPr="00276DD2" w:rsidRDefault="00276DD2" w:rsidP="00276DD2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Par des questions, vous pouvez aider votre 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enfant à expli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quer ce qu’il a fait et observé : 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« </w:t>
                            </w:r>
                            <w:r w:rsidRPr="00276DD2">
                              <w:rPr>
                                <w:rFonts w:eastAsia="SimSun" w:cstheme="minorHAnsi"/>
                                <w:i/>
                                <w:kern w:val="3"/>
                                <w:sz w:val="22"/>
                                <w:lang w:eastAsia="zh-CN" w:bidi="hi-IN"/>
                              </w:rPr>
                              <w:t>Est-ce que l’objet s’est déplacé quand tu as soufflé dessus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 ?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» «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</w:t>
                            </w:r>
                            <w:r w:rsidRPr="00276DD2">
                              <w:rPr>
                                <w:rFonts w:eastAsia="SimSun" w:cstheme="minorHAnsi"/>
                                <w:i/>
                                <w:kern w:val="3"/>
                                <w:sz w:val="22"/>
                                <w:lang w:eastAsia="zh-CN" w:bidi="hi-IN"/>
                              </w:rPr>
                              <w:t>Et en agitant l’éventail à côté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 ?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»</w:t>
                            </w:r>
                          </w:p>
                          <w:p w:rsidR="00276DD2" w:rsidRDefault="00276DD2" w:rsidP="00790264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Il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peut être intéressant 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de classer les idées test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ées selon leur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réussite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(a fonctionné ou pas ?) ou leur 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efficacité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(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en prenant un repère dans la pièce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, par exemple) : 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« </w:t>
                            </w:r>
                            <w:r w:rsidRPr="00276DD2">
                              <w:rPr>
                                <w:rFonts w:eastAsia="SimSun" w:cstheme="minorHAnsi"/>
                                <w:i/>
                                <w:kern w:val="3"/>
                                <w:sz w:val="22"/>
                                <w:lang w:eastAsia="zh-CN" w:bidi="hi-IN"/>
                              </w:rPr>
                              <w:t>Jusqu’où as-tu réussi à déplacer l’objet</w:t>
                            </w:r>
                            <w:r w:rsidRPr="00276DD2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? » </w:t>
                            </w:r>
                          </w:p>
                          <w:p w:rsidR="00E527E8" w:rsidRPr="001B34BF" w:rsidRDefault="00276DD2" w:rsidP="00790264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Un dessin de l’expérience permet de garder une trace de l’activité.</w:t>
                            </w:r>
                          </w:p>
                          <w:p w:rsidR="00891BC9" w:rsidRPr="001B34BF" w:rsidRDefault="00891BC9" w:rsidP="00790264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891BC9" w:rsidRPr="00891BC9" w:rsidRDefault="00BA1BD5" w:rsidP="0078097A">
                            <w:pPr>
                              <w:spacing w:before="120"/>
                              <w:jc w:val="both"/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Exemple de réponse</w:t>
                            </w:r>
                            <w:r w:rsidR="00891BC9" w:rsidRPr="00891BC9"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 : pour </w:t>
                            </w:r>
                            <w:r w:rsidR="00276DD2"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déplacer un objet léger sans le toucher, je fais bouger l’air autour, avec un autre objet ou en soufflant dessus.</w:t>
                            </w:r>
                          </w:p>
                          <w:p w:rsidR="00E527E8" w:rsidRPr="001B34BF" w:rsidRDefault="000C4208" w:rsidP="00790264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891BC9">
                              <w:rPr>
                                <w:spacing w:val="-6"/>
                                <w:sz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</w:rPr>
                              <w:t>______________________________________________________________</w:t>
                            </w:r>
                            <w:r w:rsidR="00446201">
                              <w:rPr>
                                <w:sz w:val="22"/>
                              </w:rPr>
                              <w:t>____________</w:t>
                            </w:r>
                          </w:p>
                          <w:p w:rsidR="00E527E8" w:rsidRPr="0078097A" w:rsidRDefault="00E93A34" w:rsidP="00EC687A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before="240"/>
                              <w:jc w:val="both"/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D</w:t>
                            </w:r>
                            <w:r w:rsidR="0046743E"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éplacer d’autres objets : plus lourds, plus gros, qui roulent…</w:t>
                            </w:r>
                          </w:p>
                          <w:p w:rsidR="0046743E" w:rsidRPr="0078097A" w:rsidRDefault="00E93A34" w:rsidP="0046743E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Créer</w:t>
                            </w:r>
                            <w:r w:rsidR="0046743E"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 un parcours en Lego® et y déplacer une balle sans la toucher</w:t>
                            </w:r>
                          </w:p>
                          <w:p w:rsidR="00E93A34" w:rsidRPr="0078097A" w:rsidRDefault="00E93A34" w:rsidP="00CA37E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Fabriquer un moulin à vent : </w:t>
                            </w:r>
                            <w:hyperlink r:id="rId14" w:history="1">
                              <w:r w:rsidRPr="0078097A">
                                <w:rPr>
                                  <w:rStyle w:val="Lienhypertexte"/>
                                  <w:rFonts w:eastAsia="SimSun" w:cstheme="minorHAnsi"/>
                                  <w:kern w:val="3"/>
                                  <w:sz w:val="21"/>
                                  <w:szCs w:val="21"/>
                                  <w:lang w:eastAsia="zh-CN" w:bidi="hi-IN"/>
                                </w:rPr>
                                <w:t>un exemple</w:t>
                              </w:r>
                            </w:hyperlink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E93A34" w:rsidRPr="0078097A" w:rsidRDefault="00E93A34" w:rsidP="00CA37E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Attraper l’air avec ses mains, un sac…</w:t>
                            </w:r>
                          </w:p>
                          <w:p w:rsidR="00E93A34" w:rsidRPr="0078097A" w:rsidRDefault="00E93A34" w:rsidP="00B34484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 w:rsidRPr="0078097A">
                              <w:rPr>
                                <w:rFonts w:eastAsia="SimSun" w:cstheme="minorHAnsi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Ecouter un album qui parle du vent : </w:t>
                            </w:r>
                            <w:hyperlink r:id="rId15" w:history="1">
                              <w:r w:rsidRPr="0078097A">
                                <w:rPr>
                                  <w:rStyle w:val="Lienhypertexte"/>
                                  <w:rFonts w:eastAsia="SimSun" w:cstheme="minorHAnsi"/>
                                  <w:kern w:val="3"/>
                                  <w:sz w:val="21"/>
                                  <w:szCs w:val="21"/>
                                  <w:lang w:eastAsia="zh-CN" w:bidi="hi-IN"/>
                                </w:rPr>
                                <w:t>« Merci le vent », raconté par « La classe de Madame Adeline et Julie »</w:t>
                              </w:r>
                            </w:hyperlink>
                          </w:p>
                          <w:p w:rsidR="00E527E8" w:rsidRPr="00E93A34" w:rsidRDefault="000C4208" w:rsidP="00E93A34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E93A34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</w:t>
                            </w:r>
                            <w:r w:rsidR="00446201" w:rsidRPr="00E93A34">
                              <w:rPr>
                                <w:sz w:val="22"/>
                              </w:rPr>
                              <w:t>____________</w:t>
                            </w:r>
                            <w:r w:rsidR="00E93A34">
                              <w:rPr>
                                <w:sz w:val="22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8CBB" id="Zone de texte 50" o:spid="_x0000_s1036" type="#_x0000_t202" style="position:absolute;margin-left:219.7pt;margin-top:53.8pt;width:332.65pt;height:757.9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E527E8" w:rsidRPr="001B34BF" w:rsidRDefault="00790264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Proposer</w:t>
                      </w:r>
                      <w:r w:rsidR="003D1576">
                        <w:rPr>
                          <w:sz w:val="22"/>
                        </w:rPr>
                        <w:t xml:space="preserve"> un objet léger </w:t>
                      </w:r>
                      <w:r>
                        <w:rPr>
                          <w:sz w:val="22"/>
                        </w:rPr>
                        <w:t>à</w:t>
                      </w:r>
                      <w:r w:rsidR="003D1576">
                        <w:rPr>
                          <w:sz w:val="22"/>
                        </w:rPr>
                        <w:t xml:space="preserve"> votre enfant</w:t>
                      </w:r>
                      <w:r w:rsidR="00384FBC">
                        <w:rPr>
                          <w:sz w:val="22"/>
                        </w:rPr>
                        <w:t> : une plume, un mouchoir etc</w:t>
                      </w:r>
                      <w:r>
                        <w:rPr>
                          <w:sz w:val="22"/>
                        </w:rPr>
                        <w:t>.</w:t>
                      </w:r>
                      <w:r w:rsidR="003D1576">
                        <w:rPr>
                          <w:sz w:val="22"/>
                        </w:rPr>
                        <w:t xml:space="preserve"> Le laisser le découvrir, le manipuler librement.</w:t>
                      </w:r>
                      <w:r w:rsidR="00A12AA2" w:rsidRPr="00A12AA2">
                        <w:rPr>
                          <w:sz w:val="22"/>
                        </w:rPr>
                        <w:t xml:space="preserve"> </w:t>
                      </w:r>
                      <w:r w:rsidR="00384FBC">
                        <w:rPr>
                          <w:sz w:val="22"/>
                        </w:rPr>
                        <w:t xml:space="preserve">Lui proposer de le </w:t>
                      </w:r>
                      <w:r w:rsidR="00A12AA2">
                        <w:rPr>
                          <w:sz w:val="22"/>
                        </w:rPr>
                        <w:t xml:space="preserve">dessiner </w:t>
                      </w:r>
                      <w:r w:rsidR="00A12AA2" w:rsidRPr="001B34BF">
                        <w:rPr>
                          <w:sz w:val="22"/>
                        </w:rPr>
                        <w:t xml:space="preserve">sur </w:t>
                      </w:r>
                      <w:r w:rsidR="00384FBC">
                        <w:rPr>
                          <w:sz w:val="22"/>
                        </w:rPr>
                        <w:t xml:space="preserve">son </w:t>
                      </w:r>
                      <w:r w:rsidR="00A12AA2" w:rsidRPr="001B34BF">
                        <w:rPr>
                          <w:sz w:val="22"/>
                        </w:rPr>
                        <w:t>cahier.</w:t>
                      </w:r>
                    </w:p>
                    <w:p w:rsidR="00E527E8" w:rsidRDefault="000C4208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E527E8" w:rsidRDefault="00446201" w:rsidP="00384FBC">
                      <w:pPr>
                        <w:spacing w:before="120"/>
                        <w:jc w:val="both"/>
                        <w:rPr>
                          <w:sz w:val="22"/>
                        </w:rPr>
                      </w:pPr>
                      <w:r w:rsidRPr="00446201">
                        <w:rPr>
                          <w:sz w:val="22"/>
                        </w:rPr>
                        <w:t xml:space="preserve">Expliquer à l’enfant ce qu’il va faire : « </w:t>
                      </w:r>
                      <w:r w:rsidR="00790264">
                        <w:rPr>
                          <w:i/>
                          <w:sz w:val="22"/>
                        </w:rPr>
                        <w:t>Nous allons essayer de</w:t>
                      </w:r>
                      <w:r w:rsidRPr="00446201">
                        <w:rPr>
                          <w:i/>
                          <w:sz w:val="22"/>
                        </w:rPr>
                        <w:t xml:space="preserve"> déplacer </w:t>
                      </w:r>
                      <w:r w:rsidR="00790264">
                        <w:rPr>
                          <w:i/>
                          <w:sz w:val="22"/>
                        </w:rPr>
                        <w:t>cet objet</w:t>
                      </w:r>
                      <w:r w:rsidRPr="00446201">
                        <w:rPr>
                          <w:i/>
                          <w:sz w:val="22"/>
                        </w:rPr>
                        <w:t xml:space="preserve"> sans le toucher</w:t>
                      </w:r>
                      <w:r w:rsidRPr="00446201">
                        <w:rPr>
                          <w:sz w:val="22"/>
                        </w:rPr>
                        <w:t xml:space="preserve"> ».</w:t>
                      </w:r>
                    </w:p>
                    <w:p w:rsidR="00E527E8" w:rsidRPr="001B34BF" w:rsidRDefault="000C4208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E527E8" w:rsidRPr="001B34BF" w:rsidRDefault="00E527E8" w:rsidP="00384FBC">
                      <w:pPr>
                        <w:spacing w:before="120"/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Discuter avec votre enfant pour savoir ce qu’il pense, comment il envisage de répondre au défi.</w:t>
                      </w:r>
                    </w:p>
                    <w:p w:rsidR="00E527E8" w:rsidRPr="001B34BF" w:rsidRDefault="00E527E8" w:rsidP="00790264">
                      <w:pPr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E527E8" w:rsidRPr="001B34BF" w:rsidRDefault="00E527E8" w:rsidP="00790264">
                      <w:pPr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Selon son niveau, il peut </w:t>
                      </w:r>
                      <w:r w:rsidR="00F66B2F">
                        <w:rPr>
                          <w:sz w:val="22"/>
                        </w:rPr>
                        <w:t xml:space="preserve">vous dicter ses idées pour que vous les écriviez pour lui </w:t>
                      </w:r>
                      <w:r w:rsidR="0078097A">
                        <w:rPr>
                          <w:sz w:val="22"/>
                        </w:rPr>
                        <w:t>voire</w:t>
                      </w:r>
                      <w:r w:rsidR="00F66B2F">
                        <w:rPr>
                          <w:sz w:val="22"/>
                        </w:rPr>
                        <w:t xml:space="preserve"> les dessiner </w:t>
                      </w:r>
                      <w:r w:rsidRPr="001B34BF">
                        <w:rPr>
                          <w:sz w:val="22"/>
                        </w:rPr>
                        <w:t xml:space="preserve">sur </w:t>
                      </w:r>
                      <w:r w:rsidR="0078097A">
                        <w:rPr>
                          <w:sz w:val="22"/>
                        </w:rPr>
                        <w:t>son</w:t>
                      </w:r>
                      <w:r w:rsidRPr="001B34BF">
                        <w:rPr>
                          <w:sz w:val="22"/>
                        </w:rPr>
                        <w:t xml:space="preserve"> cahier.</w:t>
                      </w:r>
                    </w:p>
                    <w:p w:rsidR="00E527E8" w:rsidRPr="001B34BF" w:rsidRDefault="000C4208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78097A" w:rsidRDefault="00E527E8" w:rsidP="0078097A">
                      <w:pPr>
                        <w:spacing w:before="120"/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A l’aide du matériel, laisse</w:t>
                      </w:r>
                      <w:r w:rsidR="00276DD2">
                        <w:rPr>
                          <w:sz w:val="22"/>
                        </w:rPr>
                        <w:t>r</w:t>
                      </w:r>
                      <w:r w:rsidRPr="001B34BF">
                        <w:rPr>
                          <w:sz w:val="22"/>
                        </w:rPr>
                        <w:t xml:space="preserve"> votre enfant expérimenter. </w:t>
                      </w:r>
                      <w:r w:rsidR="00276DD2" w:rsidRPr="00276DD2">
                        <w:rPr>
                          <w:sz w:val="22"/>
                        </w:rPr>
                        <w:t>Ne pas hésiter à lui proposer de recommencer plusieurs fois.</w:t>
                      </w:r>
                    </w:p>
                    <w:p w:rsidR="00E527E8" w:rsidRPr="001B34BF" w:rsidRDefault="00E527E8" w:rsidP="0078097A">
                      <w:pPr>
                        <w:spacing w:before="120"/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Quelle que soit la réussite ou non du projet</w:t>
                      </w:r>
                      <w:r w:rsidR="00276DD2">
                        <w:rPr>
                          <w:sz w:val="22"/>
                        </w:rPr>
                        <w:t>,</w:t>
                      </w:r>
                      <w:r w:rsidRPr="001B34BF">
                        <w:rPr>
                          <w:sz w:val="22"/>
                        </w:rPr>
                        <w:t xml:space="preserve"> demandez à votre enfant de vous expliquer ses idées. C’est par ce dialogue que votre enfant va aussi préciser sa pensée.</w:t>
                      </w:r>
                    </w:p>
                    <w:p w:rsidR="00E527E8" w:rsidRPr="001B34BF" w:rsidRDefault="000C4208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276DD2" w:rsidRPr="00276DD2" w:rsidRDefault="00276DD2" w:rsidP="00276DD2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Par des questions, vous pouvez aider votre 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enfant à expli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quer ce qu’il a fait et observé : 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« </w:t>
                      </w:r>
                      <w:r w:rsidRPr="00276DD2">
                        <w:rPr>
                          <w:rFonts w:eastAsia="SimSun" w:cstheme="minorHAnsi"/>
                          <w:i/>
                          <w:kern w:val="3"/>
                          <w:sz w:val="22"/>
                          <w:lang w:eastAsia="zh-CN" w:bidi="hi-IN"/>
                        </w:rPr>
                        <w:t>Est-ce que l’objet s’est déplacé quand tu as soufflé dessus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 ?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» «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</w:t>
                      </w:r>
                      <w:r w:rsidRPr="00276DD2">
                        <w:rPr>
                          <w:rFonts w:eastAsia="SimSun" w:cstheme="minorHAnsi"/>
                          <w:i/>
                          <w:kern w:val="3"/>
                          <w:sz w:val="22"/>
                          <w:lang w:eastAsia="zh-CN" w:bidi="hi-IN"/>
                        </w:rPr>
                        <w:t>Et en agitant l’éventail à côté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 ?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»</w:t>
                      </w:r>
                    </w:p>
                    <w:p w:rsidR="00276DD2" w:rsidRDefault="00276DD2" w:rsidP="00790264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Il 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peut être intéressant 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de classer les idées test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ées selon leur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réussite 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(a fonctionné ou pas ?) ou leur 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efficacité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(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en prenant un repère dans la pièce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, par exemple) : 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« </w:t>
                      </w:r>
                      <w:r w:rsidRPr="00276DD2">
                        <w:rPr>
                          <w:rFonts w:eastAsia="SimSun" w:cstheme="minorHAnsi"/>
                          <w:i/>
                          <w:kern w:val="3"/>
                          <w:sz w:val="22"/>
                          <w:lang w:eastAsia="zh-CN" w:bidi="hi-IN"/>
                        </w:rPr>
                        <w:t>Jusqu’où as-tu réussi à déplacer l’objet</w:t>
                      </w:r>
                      <w:r w:rsidRPr="00276DD2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? » </w:t>
                      </w:r>
                    </w:p>
                    <w:p w:rsidR="00E527E8" w:rsidRPr="001B34BF" w:rsidRDefault="00276DD2" w:rsidP="00790264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Un dessin de l’expérience permet de garder une trace de l’activité.</w:t>
                      </w:r>
                    </w:p>
                    <w:p w:rsidR="00891BC9" w:rsidRPr="001B34BF" w:rsidRDefault="00891BC9" w:rsidP="00790264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891BC9" w:rsidRPr="00891BC9" w:rsidRDefault="00BA1BD5" w:rsidP="0078097A">
                      <w:pPr>
                        <w:spacing w:before="120"/>
                        <w:jc w:val="both"/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>Exemple de réponse</w:t>
                      </w:r>
                      <w:r w:rsidR="00891BC9" w:rsidRPr="00891BC9"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 : pour </w:t>
                      </w:r>
                      <w:r w:rsidR="00276DD2"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>déplacer un objet léger sans le toucher, je fais bouger l’air autour, avec un autre objet ou en soufflant dessus.</w:t>
                      </w:r>
                    </w:p>
                    <w:p w:rsidR="00E527E8" w:rsidRPr="001B34BF" w:rsidRDefault="000C4208" w:rsidP="00790264">
                      <w:pPr>
                        <w:jc w:val="both"/>
                        <w:rPr>
                          <w:sz w:val="20"/>
                        </w:rPr>
                      </w:pPr>
                      <w:r w:rsidRPr="00891BC9">
                        <w:rPr>
                          <w:spacing w:val="-6"/>
                          <w:sz w:val="20"/>
                        </w:rPr>
                        <w:t>_</w:t>
                      </w:r>
                      <w:r>
                        <w:rPr>
                          <w:sz w:val="20"/>
                        </w:rPr>
                        <w:t>______________________________________________________________</w:t>
                      </w:r>
                      <w:r w:rsidR="00446201">
                        <w:rPr>
                          <w:sz w:val="22"/>
                        </w:rPr>
                        <w:t>____________</w:t>
                      </w:r>
                    </w:p>
                    <w:p w:rsidR="00E527E8" w:rsidRPr="0078097A" w:rsidRDefault="00E93A34" w:rsidP="00EC687A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before="240"/>
                        <w:jc w:val="both"/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>D</w:t>
                      </w:r>
                      <w:r w:rsidR="0046743E"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>éplacer d’autres objets : plus lourds, plus gros, qui roulent…</w:t>
                      </w:r>
                    </w:p>
                    <w:p w:rsidR="0046743E" w:rsidRPr="0078097A" w:rsidRDefault="00E93A34" w:rsidP="0046743E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>Créer</w:t>
                      </w:r>
                      <w:r w:rsidR="0046743E"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 un parcours en Lego® et y déplacer une balle sans la toucher</w:t>
                      </w:r>
                    </w:p>
                    <w:p w:rsidR="00E93A34" w:rsidRPr="0078097A" w:rsidRDefault="00E93A34" w:rsidP="00CA37E5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Fabriquer un moulin à vent : </w:t>
                      </w:r>
                      <w:hyperlink r:id="rId16" w:history="1">
                        <w:r w:rsidRPr="0078097A">
                          <w:rPr>
                            <w:rStyle w:val="Lienhypertexte"/>
                            <w:rFonts w:eastAsia="SimSun" w:cstheme="minorHAnsi"/>
                            <w:kern w:val="3"/>
                            <w:sz w:val="21"/>
                            <w:szCs w:val="21"/>
                            <w:lang w:eastAsia="zh-CN" w:bidi="hi-IN"/>
                          </w:rPr>
                          <w:t>un exemple</w:t>
                        </w:r>
                      </w:hyperlink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 </w:t>
                      </w:r>
                    </w:p>
                    <w:p w:rsidR="00E93A34" w:rsidRPr="0078097A" w:rsidRDefault="00E93A34" w:rsidP="00CA37E5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>Attraper l’air avec ses mains, un sac…</w:t>
                      </w:r>
                    </w:p>
                    <w:p w:rsidR="00E93A34" w:rsidRPr="0078097A" w:rsidRDefault="00E93A34" w:rsidP="00B34484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 w:rsidRPr="0078097A">
                        <w:rPr>
                          <w:rFonts w:eastAsia="SimSun" w:cstheme="minorHAnsi"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Ecouter un album qui parle du vent : </w:t>
                      </w:r>
                      <w:hyperlink r:id="rId17" w:history="1">
                        <w:r w:rsidRPr="0078097A">
                          <w:rPr>
                            <w:rStyle w:val="Lienhypertexte"/>
                            <w:rFonts w:eastAsia="SimSun" w:cstheme="minorHAnsi"/>
                            <w:kern w:val="3"/>
                            <w:sz w:val="21"/>
                            <w:szCs w:val="21"/>
                            <w:lang w:eastAsia="zh-CN" w:bidi="hi-IN"/>
                          </w:rPr>
                          <w:t>« Merci le vent », raconté par « La classe de Madame Adeline et Julie »</w:t>
                        </w:r>
                      </w:hyperlink>
                    </w:p>
                    <w:p w:rsidR="00E527E8" w:rsidRPr="00E93A34" w:rsidRDefault="000C4208" w:rsidP="00E93A34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E93A34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</w:t>
                      </w:r>
                      <w:r w:rsidR="00446201" w:rsidRPr="00E93A34">
                        <w:rPr>
                          <w:sz w:val="22"/>
                        </w:rPr>
                        <w:t>____________</w:t>
                      </w:r>
                      <w:r w:rsidR="00E93A34">
                        <w:rPr>
                          <w:sz w:val="22"/>
                        </w:rPr>
                        <w:t>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C31F9B" wp14:editId="30A04B3C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E527E8" w:rsidRPr="00035E47" w:rsidRDefault="000A29CB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Introduction </w:t>
                            </w:r>
                            <w:r w:rsidRPr="000C57D3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D1576" w:rsidRPr="000C57D3">
                              <w:rPr>
                                <w:sz w:val="22"/>
                                <w:szCs w:val="22"/>
                              </w:rPr>
                              <w:t>je découvre un objet</w:t>
                            </w:r>
                            <w:r w:rsidR="000C57D3" w:rsidRPr="000C57D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1576" w:rsidRPr="000C57D3">
                              <w:rPr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E527E8" w:rsidRDefault="00E527E8" w:rsidP="00E527E8"/>
                          <w:p w:rsidR="00A12AA2" w:rsidRPr="005E60E4" w:rsidRDefault="00A12AA2" w:rsidP="00E527E8"/>
                          <w:p w:rsidR="00E527E8" w:rsidRPr="00384FBC" w:rsidRDefault="00E527E8" w:rsidP="00384FBC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714" w:hanging="357"/>
                              <w:rPr>
                                <w:b/>
                                <w:sz w:val="22"/>
                              </w:rPr>
                            </w:pPr>
                            <w:r w:rsidRPr="00384FBC">
                              <w:rPr>
                                <w:b/>
                              </w:rPr>
                              <w:t>Je découvre le défi :</w:t>
                            </w:r>
                            <w:r w:rsidR="00384FBC" w:rsidRPr="00384FBC">
                              <w:rPr>
                                <w:b/>
                              </w:rPr>
                              <w:t xml:space="preserve"> </w:t>
                            </w:r>
                            <w:r w:rsidR="00A12AA2" w:rsidRPr="00384FBC">
                              <w:rPr>
                                <w:sz w:val="22"/>
                              </w:rPr>
                              <w:t>déplacer cet objet sans le toucher</w:t>
                            </w:r>
                          </w:p>
                          <w:p w:rsidR="00384FBC" w:rsidRPr="00384FBC" w:rsidRDefault="00384FBC" w:rsidP="00384FBC">
                            <w:pPr>
                              <w:ind w:left="360"/>
                              <w:rPr>
                                <w:b/>
                              </w:rPr>
                            </w:pPr>
                          </w:p>
                          <w:p w:rsidR="00E527E8" w:rsidRPr="00035E47" w:rsidRDefault="00E527E8" w:rsidP="006D062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ind w:left="714" w:hanging="357"/>
                              <w:rPr>
                                <w:b/>
                              </w:rPr>
                            </w:pPr>
                            <w:r w:rsidRPr="00384FBC">
                              <w:rPr>
                                <w:b/>
                              </w:rPr>
                              <w:t>Je pense, j’imagine c</w:t>
                            </w:r>
                            <w:r w:rsidRPr="00035E47">
                              <w:rPr>
                                <w:b/>
                              </w:rPr>
                              <w:t>e qui va se passer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78097A" w:rsidRDefault="0078097A" w:rsidP="00E527E8"/>
                          <w:p w:rsidR="00E527E8" w:rsidRPr="00035E47" w:rsidRDefault="00E527E8" w:rsidP="0078097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ind w:left="714" w:hanging="357"/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276DD2" w:rsidRDefault="00276DD2" w:rsidP="00E527E8"/>
                          <w:p w:rsidR="00E527E8" w:rsidRPr="00035E47" w:rsidRDefault="00E527E8" w:rsidP="00276DD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276DD2" w:rsidRDefault="00276DD2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276DD2" w:rsidRDefault="00276DD2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276DD2" w:rsidRDefault="00276DD2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276DD2" w:rsidRDefault="00276DD2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276DD2" w:rsidRDefault="00276DD2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78097A" w:rsidRDefault="00891BC9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E527E8" w:rsidRPr="00035E47" w:rsidRDefault="00E527E8" w:rsidP="0078097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ind w:left="714" w:hanging="357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C687A" w:rsidRDefault="00EC687A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035E47" w:rsidRDefault="00E527E8" w:rsidP="00EC687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before="120"/>
                              <w:ind w:left="714" w:hanging="357"/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D’autres Défis autour de</w:t>
                            </w:r>
                            <w:r w:rsidR="00BA1BD5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l’air et des objets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31F9B" id="Zone de texte 47" o:spid="_x0000_s1037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" fillcolor="#fce2d2 [662]" stroked="f" strokeweight="1pt">
                <v:stroke joinstyle="miter"/>
                <v:textbox>
                  <w:txbxContent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E527E8" w:rsidRPr="00035E47" w:rsidRDefault="000A29CB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Introduction </w:t>
                      </w:r>
                      <w:r w:rsidRPr="000C57D3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3D1576" w:rsidRPr="000C57D3">
                        <w:rPr>
                          <w:sz w:val="22"/>
                          <w:szCs w:val="22"/>
                        </w:rPr>
                        <w:t>je découvre un objet</w:t>
                      </w:r>
                      <w:r w:rsidR="000C57D3" w:rsidRPr="000C57D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D1576" w:rsidRPr="000C57D3">
                        <w:rPr>
                          <w:sz w:val="22"/>
                          <w:szCs w:val="22"/>
                        </w:rPr>
                        <w:t>…</w:t>
                      </w:r>
                    </w:p>
                    <w:p w:rsidR="00E527E8" w:rsidRDefault="00E527E8" w:rsidP="00E527E8"/>
                    <w:p w:rsidR="00A12AA2" w:rsidRPr="005E60E4" w:rsidRDefault="00A12AA2" w:rsidP="00E527E8"/>
                    <w:p w:rsidR="00E527E8" w:rsidRPr="00384FBC" w:rsidRDefault="00E527E8" w:rsidP="00384FBC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line="240" w:lineRule="auto"/>
                        <w:ind w:left="714" w:hanging="357"/>
                        <w:rPr>
                          <w:b/>
                          <w:sz w:val="22"/>
                        </w:rPr>
                      </w:pPr>
                      <w:r w:rsidRPr="00384FBC">
                        <w:rPr>
                          <w:b/>
                        </w:rPr>
                        <w:t>Je découvre le défi :</w:t>
                      </w:r>
                      <w:r w:rsidR="00384FBC" w:rsidRPr="00384FBC">
                        <w:rPr>
                          <w:b/>
                        </w:rPr>
                        <w:t xml:space="preserve"> </w:t>
                      </w:r>
                      <w:r w:rsidR="00A12AA2" w:rsidRPr="00384FBC">
                        <w:rPr>
                          <w:sz w:val="22"/>
                        </w:rPr>
                        <w:t>déplacer cet objet sans le toucher</w:t>
                      </w:r>
                    </w:p>
                    <w:p w:rsidR="00384FBC" w:rsidRPr="00384FBC" w:rsidRDefault="00384FBC" w:rsidP="00384FBC">
                      <w:pPr>
                        <w:ind w:left="360"/>
                        <w:rPr>
                          <w:b/>
                        </w:rPr>
                      </w:pPr>
                    </w:p>
                    <w:p w:rsidR="00E527E8" w:rsidRPr="00035E47" w:rsidRDefault="00E527E8" w:rsidP="006D062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120"/>
                        <w:ind w:left="714" w:hanging="357"/>
                        <w:rPr>
                          <w:b/>
                        </w:rPr>
                      </w:pPr>
                      <w:r w:rsidRPr="00384FBC">
                        <w:rPr>
                          <w:b/>
                        </w:rPr>
                        <w:t>Je pense, j’imagine c</w:t>
                      </w:r>
                      <w:r w:rsidRPr="00035E47">
                        <w:rPr>
                          <w:b/>
                        </w:rPr>
                        <w:t>e qui va se passer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78097A" w:rsidRDefault="0078097A" w:rsidP="00E527E8"/>
                    <w:p w:rsidR="00E527E8" w:rsidRPr="00035E47" w:rsidRDefault="00E527E8" w:rsidP="0078097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ind w:left="714" w:hanging="357"/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276DD2" w:rsidRDefault="00276DD2" w:rsidP="00E527E8"/>
                    <w:p w:rsidR="00E527E8" w:rsidRPr="00035E47" w:rsidRDefault="00E527E8" w:rsidP="00276DD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240"/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276DD2" w:rsidRDefault="00276DD2" w:rsidP="00E527E8">
                      <w:pPr>
                        <w:rPr>
                          <w:b/>
                        </w:rPr>
                      </w:pPr>
                    </w:p>
                    <w:p w:rsidR="00276DD2" w:rsidRDefault="00276DD2" w:rsidP="00E527E8">
                      <w:pPr>
                        <w:rPr>
                          <w:b/>
                        </w:rPr>
                      </w:pPr>
                    </w:p>
                    <w:p w:rsidR="00276DD2" w:rsidRDefault="00276DD2" w:rsidP="00E527E8">
                      <w:pPr>
                        <w:rPr>
                          <w:b/>
                        </w:rPr>
                      </w:pPr>
                    </w:p>
                    <w:p w:rsidR="00276DD2" w:rsidRDefault="00276DD2" w:rsidP="00E527E8">
                      <w:pPr>
                        <w:rPr>
                          <w:b/>
                        </w:rPr>
                      </w:pPr>
                    </w:p>
                    <w:p w:rsidR="00276DD2" w:rsidRDefault="00276DD2" w:rsidP="00E527E8">
                      <w:pPr>
                        <w:rPr>
                          <w:b/>
                        </w:rPr>
                      </w:pPr>
                    </w:p>
                    <w:p w:rsidR="00891BC9" w:rsidRPr="0078097A" w:rsidRDefault="00891BC9" w:rsidP="00E527E8">
                      <w:pPr>
                        <w:rPr>
                          <w:b/>
                        </w:rPr>
                      </w:pPr>
                    </w:p>
                    <w:p w:rsidR="00E527E8" w:rsidRPr="00035E47" w:rsidRDefault="00E527E8" w:rsidP="0078097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240"/>
                        <w:ind w:left="714" w:hanging="357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C687A" w:rsidRDefault="00EC687A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Pr="00035E47" w:rsidRDefault="00E527E8" w:rsidP="00EC687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before="120"/>
                        <w:ind w:left="714" w:hanging="357"/>
                        <w:rPr>
                          <w:b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D’autres Défis autour de</w:t>
                      </w:r>
                      <w:r w:rsidR="00BA1BD5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l’air et des objets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2FE1BB" wp14:editId="07F3A7A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E8" w:rsidRPr="00BE4490" w:rsidRDefault="00BA68B4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A68B4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COMMENT </w:t>
                            </w:r>
                            <w:r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DEPLACER UN OBJET LEGER SANS le TOUCHER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E1BB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E527E8" w:rsidRPr="00BE4490" w:rsidRDefault="00BA68B4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A68B4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COMMENT </w:t>
                      </w:r>
                      <w:r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DEPLACER UN OBJET LEGER SANS le TOUCHER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</w:p>
    <w:p w:rsidR="008F56C8" w:rsidRPr="00257474" w:rsidRDefault="00BB35F3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D8BBBEF" wp14:editId="34B59D43">
                <wp:simplePos x="0" y="0"/>
                <wp:positionH relativeFrom="column">
                  <wp:posOffset>2600325</wp:posOffset>
                </wp:positionH>
                <wp:positionV relativeFrom="paragraph">
                  <wp:posOffset>349250</wp:posOffset>
                </wp:positionV>
                <wp:extent cx="4511675" cy="7903210"/>
                <wp:effectExtent l="0" t="0" r="3175" b="254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790321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FBC" w:rsidRDefault="0053700B" w:rsidP="00384FBC">
                            <w:pPr>
                              <w:jc w:val="center"/>
                            </w:pPr>
                            <w:r>
                              <w:object w:dxaOrig="15478" w:dyaOrig="4424">
                                <v:shape id="_x0000_i1028" type="#_x0000_t75" style="width:192.3pt;height:158.05pt">
                                  <v:imagedata r:id="rId18" o:title="" cropbottom="28441f" cropleft="58f" cropright="52548f"/>
                                </v:shape>
                                <o:OLEObject Type="Embed" ProgID="PBrush" ShapeID="_x0000_i1028" DrawAspect="Content" ObjectID="_1647248056" r:id="rId19"/>
                              </w:object>
                            </w:r>
                          </w:p>
                          <w:p w:rsidR="008F56C8" w:rsidRDefault="0046743E" w:rsidP="00384FBC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4361D" wp14:editId="167CF491">
                                  <wp:extent cx="2426123" cy="1215483"/>
                                  <wp:effectExtent l="0" t="0" r="0" b="381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798" cy="1218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46743E" w:rsidP="008E0AF5">
                            <w:pPr>
                              <w:jc w:val="both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Un éventail ou un sèche-cheveux permettent de faire avancer une balle </w:t>
                            </w:r>
                            <w:r w:rsidR="008E0AF5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(en polystyrène, ici)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dans un parcours, en faisant bouger l’air autour.</w:t>
                            </w:r>
                          </w:p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46743E" w:rsidRDefault="0046743E" w:rsidP="001765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110715" wp14:editId="5949AAE9">
                                  <wp:extent cx="2442117" cy="2369218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751" cy="2375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46743E" w:rsidP="0046743E">
                            <w:pPr>
                              <w:jc w:val="both"/>
                            </w:pPr>
                            <w:r w:rsidRPr="0046743E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Pompe à vélo, ventilateur, éventail, gonfleur… : 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des exemples d’</w:t>
                            </w:r>
                            <w:r w:rsidRPr="0046743E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objets</w:t>
                            </w:r>
                            <w:r w:rsidR="008F56C8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permettant de faire bouger l’air et donc d’autres objets.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BBBEF" id="Zone de texte 54" o:spid="_x0000_s1039" style="position:absolute;left:0;text-align:left;margin-left:204.75pt;margin-top:27.5pt;width:355.25pt;height:622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" fillcolor="#fce2d2 [662]" stroked="f" strokeweight="1pt">
                <v:stroke joinstyle="miter"/>
                <v:textbox>
                  <w:txbxContent>
                    <w:p w:rsidR="00384FBC" w:rsidRDefault="0053700B" w:rsidP="00384FBC">
                      <w:pPr>
                        <w:jc w:val="center"/>
                      </w:pPr>
                      <w:r>
                        <w:object w:dxaOrig="15478" w:dyaOrig="4424">
                          <v:shape id="_x0000_i1028" type="#_x0000_t75" style="width:192.3pt;height:158.05pt">
                            <v:imagedata r:id="rId22" o:title="" cropbottom="28441f" cropleft="58f" cropright="52548f"/>
                          </v:shape>
                          <o:OLEObject Type="Embed" ProgID="PBrush" ShapeID="_x0000_i1028" DrawAspect="Content" ObjectID="_1647178903" r:id="rId23"/>
                        </w:object>
                      </w:r>
                    </w:p>
                    <w:p w:rsidR="008F56C8" w:rsidRDefault="0046743E" w:rsidP="00384FBC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4361D" wp14:editId="167CF491">
                            <wp:extent cx="2426123" cy="1215483"/>
                            <wp:effectExtent l="0" t="0" r="0" b="381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798" cy="1218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46743E" w:rsidP="008E0AF5">
                      <w:pPr>
                        <w:jc w:val="both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Un éventail ou un sèche-cheveux permettent de faire avancer une balle </w:t>
                      </w:r>
                      <w:r w:rsidR="008E0AF5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(en polystyrène, ici)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dans un parcours, en faisant bouger l’air autour.</w:t>
                      </w:r>
                    </w:p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46743E" w:rsidRDefault="0046743E" w:rsidP="0017658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110715" wp14:editId="5949AAE9">
                            <wp:extent cx="2442117" cy="2369218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751" cy="2375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46743E" w:rsidP="0046743E">
                      <w:pPr>
                        <w:jc w:val="both"/>
                      </w:pPr>
                      <w:r w:rsidRPr="0046743E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Pompe à vélo, ventilateur, éventail, gonfleur… : 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des exemples d’</w:t>
                      </w:r>
                      <w:r w:rsidRPr="0046743E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objets</w:t>
                      </w:r>
                      <w:r w:rsidR="008F56C8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permettant de faire bouger l’air et donc d’autres objets.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620EADC6" wp14:editId="682D740C">
                <wp:simplePos x="0" y="0"/>
                <wp:positionH relativeFrom="column">
                  <wp:posOffset>-4445</wp:posOffset>
                </wp:positionH>
                <wp:positionV relativeFrom="paragraph">
                  <wp:posOffset>363220</wp:posOffset>
                </wp:positionV>
                <wp:extent cx="2508885" cy="7884160"/>
                <wp:effectExtent l="0" t="0" r="5715" b="254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46743E" w:rsidP="00426923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color w:val="0070C0"/>
                                <w:kern w:val="3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27E7E41" wp14:editId="09BE494D">
                                  <wp:extent cx="1661532" cy="1806943"/>
                                  <wp:effectExtent l="0" t="0" r="0" b="3175"/>
                                  <wp:docPr id="8" name="Image 8" descr="C:\Users\mmereau\AppData\Local\Microsoft\Windows\INetCache\Content.Word\IMG_20200326_1626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mereau\AppData\Local\Microsoft\Windows\INetCache\Content.Word\IMG_20200326_1626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24" t="16654" r="21649" b="4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112" cy="181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60E4" w:rsidRDefault="0046743E" w:rsidP="0046743E">
                            <w:pPr>
                              <w:jc w:val="both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On peut souffler sur un mouchoir pour le faire bouger. </w:t>
                            </w:r>
                            <w:r w:rsidR="008E0AF5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Plus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on souffle fort dessus, </w:t>
                            </w:r>
                            <w:r w:rsidR="008E0AF5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plus il se déplace loin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.</w:t>
                            </w: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46743E" w:rsidP="004674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839F69" wp14:editId="7187644C">
                                  <wp:extent cx="2018772" cy="2152185"/>
                                  <wp:effectExtent l="0" t="0" r="635" b="63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11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899" cy="2153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53700B" w:rsidP="0046743E">
                            <w:pPr>
                              <w:jc w:val="both"/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On peut</w:t>
                            </w:r>
                            <w:r w:rsidR="0046743E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déplacer une boule de cotillon avec une paille, en soufflant dessus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pour la pousser</w:t>
                            </w:r>
                            <w:r w:rsidR="0046743E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ou en l’aspirant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pour la déplacer d’une boîte à l’autre</w:t>
                            </w:r>
                            <w:r w:rsidR="0046743E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EADC6" id="Zone de texte 37" o:spid="_x0000_s1040" style="position:absolute;left:0;text-align:left;margin-left:-.35pt;margin-top:28.6pt;width:197.55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" fillcolor="#fce2d2 [662]" stroked="f" strokeweight="1pt">
                <v:stroke joinstyle="miter"/>
                <v:textbox>
                  <w:txbxContent>
                    <w:p w:rsidR="008F56C8" w:rsidRDefault="0046743E" w:rsidP="00426923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color w:val="0070C0"/>
                          <w:kern w:val="3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427E7E41" wp14:editId="09BE494D">
                            <wp:extent cx="1661532" cy="1806943"/>
                            <wp:effectExtent l="0" t="0" r="0" b="3175"/>
                            <wp:docPr id="8" name="Image 8" descr="C:\Users\mmereau\AppData\Local\Microsoft\Windows\INetCache\Content.Word\IMG_20200326_1626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mereau\AppData\Local\Microsoft\Windows\INetCache\Content.Word\IMG_20200326_1626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24" t="16654" r="21649" b="4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7112" cy="181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60E4" w:rsidRDefault="0046743E" w:rsidP="0046743E">
                      <w:pPr>
                        <w:jc w:val="both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On peut souffler sur un mouchoir pour le faire bouger. </w:t>
                      </w:r>
                      <w:r w:rsidR="008E0AF5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Plus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on souffle fort dessus, </w:t>
                      </w:r>
                      <w:r w:rsidR="008E0AF5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plus il se déplace loin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.</w:t>
                      </w: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46743E" w:rsidP="0046743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839F69" wp14:editId="7187644C">
                            <wp:extent cx="2018772" cy="2152185"/>
                            <wp:effectExtent l="0" t="0" r="635" b="63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11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9899" cy="2153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53700B" w:rsidP="0046743E">
                      <w:pPr>
                        <w:jc w:val="both"/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On peut</w:t>
                      </w:r>
                      <w:r w:rsidR="0046743E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déplacer une boule de cotillon avec une paille, en soufflant dessus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po</w:t>
                      </w:r>
                      <w:bookmarkStart w:id="1" w:name="_GoBack"/>
                      <w:bookmarkEnd w:id="1"/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ur la pousser</w:t>
                      </w:r>
                      <w:r w:rsidR="0046743E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ou en l’aspirant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pour la déplacer d’une boîte à l’autre</w:t>
                      </w:r>
                      <w:r w:rsidR="0046743E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23307D">
      <w:pPr>
        <w:rPr>
          <w:noProof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-183885</wp:posOffset>
                </wp:positionH>
                <wp:positionV relativeFrom="paragraph">
                  <wp:posOffset>8345526</wp:posOffset>
                </wp:positionV>
                <wp:extent cx="7446421" cy="1024592"/>
                <wp:effectExtent l="0" t="0" r="0" b="444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421" cy="1024592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12221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0C65BD" w:rsidRDefault="004D388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D3881" w:rsidRPr="00F019E4" w:rsidRDefault="004D388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 w:rsidR="00CC01AC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46543E" w:rsidRDefault="004D388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 w:rsidR="00AF0EA1">
                                <w:t xml:space="preserve"> par les équipes</w:t>
                              </w:r>
                              <w:r w:rsidRPr="0046543E">
                                <w:t xml:space="preserve"> du réseau des Centre</w:t>
                              </w:r>
                              <w:r w:rsidR="007F0A17">
                                <w:t>s</w:t>
                              </w:r>
                              <w:r w:rsidRPr="0046543E">
                                <w:t xml:space="preserve">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43E" w:rsidRPr="0046543E" w:rsidRDefault="00660B61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32" w:history="1">
                                <w:r w:rsidR="0046543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6543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41" style="position:absolute;margin-left:-14.5pt;margin-top:657.15pt;width:586.35pt;height:80.7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268;top:5122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D3881" w:rsidRPr="000C65BD" w:rsidRDefault="004D388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D3881" w:rsidRPr="00F019E4" w:rsidRDefault="004D388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 w:rsidR="00CC01AC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D3881" w:rsidRPr="0046543E" w:rsidRDefault="004D388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 w:rsidR="00AF0EA1">
                          <w:t xml:space="preserve"> par les équipes</w:t>
                        </w:r>
                        <w:r w:rsidRPr="0046543E">
                          <w:t xml:space="preserve"> du réseau des Centre</w:t>
                        </w:r>
                        <w:r w:rsidR="007F0A17">
                          <w:t>s</w:t>
                        </w:r>
                        <w:r w:rsidRPr="0046543E">
                          <w:t xml:space="preserve">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6543E" w:rsidRPr="0046543E" w:rsidRDefault="00660B61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33" w:history="1">
                          <w:r w:rsidR="0046543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6543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-266550</wp:posOffset>
                </wp:positionH>
                <wp:positionV relativeFrom="paragraph">
                  <wp:posOffset>8214995</wp:posOffset>
                </wp:positionV>
                <wp:extent cx="7553587" cy="1239520"/>
                <wp:effectExtent l="0" t="0" r="952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587" cy="12395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58C" w:rsidRDefault="005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 21" o:spid="_x0000_s1046" style="position:absolute;margin-left:-21pt;margin-top:646.85pt;width:594.75pt;height:97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" fillcolor="#f27120 [3206]" stroked="f" strokeweight="1pt">
                <v:textbox>
                  <w:txbxContent>
                    <w:p w:rsidR="005E158C" w:rsidRDefault="005E158C"/>
                  </w:txbxContent>
                </v:textbox>
              </v: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00EEB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B61" w:rsidRDefault="00660B61" w:rsidP="00AA35A8">
      <w:pPr>
        <w:spacing w:line="240" w:lineRule="auto"/>
      </w:pPr>
      <w:r>
        <w:separator/>
      </w:r>
    </w:p>
  </w:endnote>
  <w:endnote w:type="continuationSeparator" w:id="0">
    <w:p w:rsidR="00660B61" w:rsidRDefault="00660B61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altName w:val="Segoe UI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B61" w:rsidRDefault="00660B61" w:rsidP="00AA35A8">
      <w:pPr>
        <w:spacing w:line="240" w:lineRule="auto"/>
      </w:pPr>
      <w:r>
        <w:separator/>
      </w:r>
    </w:p>
  </w:footnote>
  <w:footnote w:type="continuationSeparator" w:id="0">
    <w:p w:rsidR="00660B61" w:rsidRDefault="00660B61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566DC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5.8pt;height:15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119" type="#_x0000_t75" style="width:14.05pt;height:14.0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4B8D158E"/>
    <w:multiLevelType w:val="hybridMultilevel"/>
    <w:tmpl w:val="75BE56C8"/>
    <w:lvl w:ilvl="0" w:tplc="D2CC8AC0">
      <w:start w:val="1"/>
      <w:numFmt w:val="bullet"/>
      <w:lvlText w:val="-"/>
      <w:lvlJc w:val="left"/>
      <w:pPr>
        <w:ind w:left="360" w:hanging="360"/>
      </w:pPr>
      <w:rPr>
        <w:rFonts w:ascii="Century Gothic" w:eastAsia="SimSun" w:hAnsi="Century Gothic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5"/>
  </w:num>
  <w:num w:numId="9">
    <w:abstractNumId w:val="9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0"/>
  </w:num>
  <w:num w:numId="15">
    <w:abstractNumId w:val="1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A3"/>
    <w:rsid w:val="00016073"/>
    <w:rsid w:val="000326C8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57D3"/>
    <w:rsid w:val="000C65BD"/>
    <w:rsid w:val="000D134B"/>
    <w:rsid w:val="000E3272"/>
    <w:rsid w:val="00112736"/>
    <w:rsid w:val="00115B3E"/>
    <w:rsid w:val="00124ED6"/>
    <w:rsid w:val="00134278"/>
    <w:rsid w:val="001441CA"/>
    <w:rsid w:val="001527CA"/>
    <w:rsid w:val="00167789"/>
    <w:rsid w:val="0017658C"/>
    <w:rsid w:val="001905F0"/>
    <w:rsid w:val="00194704"/>
    <w:rsid w:val="001B160B"/>
    <w:rsid w:val="001B34BF"/>
    <w:rsid w:val="001F3E17"/>
    <w:rsid w:val="00200B25"/>
    <w:rsid w:val="00203213"/>
    <w:rsid w:val="00206B68"/>
    <w:rsid w:val="002144FA"/>
    <w:rsid w:val="002236D5"/>
    <w:rsid w:val="00231455"/>
    <w:rsid w:val="00231FA3"/>
    <w:rsid w:val="0023307D"/>
    <w:rsid w:val="00243756"/>
    <w:rsid w:val="00260758"/>
    <w:rsid w:val="0027193E"/>
    <w:rsid w:val="00276DD2"/>
    <w:rsid w:val="00290D7E"/>
    <w:rsid w:val="002A3037"/>
    <w:rsid w:val="002A62C1"/>
    <w:rsid w:val="002C4E0C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84FBC"/>
    <w:rsid w:val="003B4AEF"/>
    <w:rsid w:val="003B4E8B"/>
    <w:rsid w:val="003D1576"/>
    <w:rsid w:val="003D246A"/>
    <w:rsid w:val="003D6334"/>
    <w:rsid w:val="004078AF"/>
    <w:rsid w:val="00415CF3"/>
    <w:rsid w:val="00426923"/>
    <w:rsid w:val="00435E71"/>
    <w:rsid w:val="004455D4"/>
    <w:rsid w:val="00446201"/>
    <w:rsid w:val="00453A7B"/>
    <w:rsid w:val="00454A90"/>
    <w:rsid w:val="0046543E"/>
    <w:rsid w:val="0046743E"/>
    <w:rsid w:val="0048600A"/>
    <w:rsid w:val="0049005F"/>
    <w:rsid w:val="004934C1"/>
    <w:rsid w:val="004936B2"/>
    <w:rsid w:val="0049633F"/>
    <w:rsid w:val="0049760F"/>
    <w:rsid w:val="004A28EA"/>
    <w:rsid w:val="004D3881"/>
    <w:rsid w:val="004D5FB1"/>
    <w:rsid w:val="004F24D6"/>
    <w:rsid w:val="004F4051"/>
    <w:rsid w:val="0050661B"/>
    <w:rsid w:val="00522A6A"/>
    <w:rsid w:val="0053700B"/>
    <w:rsid w:val="005858D8"/>
    <w:rsid w:val="005C6D8B"/>
    <w:rsid w:val="005E158C"/>
    <w:rsid w:val="005E60E4"/>
    <w:rsid w:val="005F513C"/>
    <w:rsid w:val="00600F1D"/>
    <w:rsid w:val="00613DFD"/>
    <w:rsid w:val="006236CE"/>
    <w:rsid w:val="00660B61"/>
    <w:rsid w:val="00671F73"/>
    <w:rsid w:val="006A1E18"/>
    <w:rsid w:val="006C5096"/>
    <w:rsid w:val="006C7F5A"/>
    <w:rsid w:val="006D0620"/>
    <w:rsid w:val="006D20CF"/>
    <w:rsid w:val="006D76F1"/>
    <w:rsid w:val="006E3CB8"/>
    <w:rsid w:val="00713EEE"/>
    <w:rsid w:val="00722798"/>
    <w:rsid w:val="00727C89"/>
    <w:rsid w:val="007323FC"/>
    <w:rsid w:val="007555CF"/>
    <w:rsid w:val="00757E0C"/>
    <w:rsid w:val="00760E56"/>
    <w:rsid w:val="00761EA1"/>
    <w:rsid w:val="00774649"/>
    <w:rsid w:val="0078097A"/>
    <w:rsid w:val="00790264"/>
    <w:rsid w:val="00791376"/>
    <w:rsid w:val="007B1BDE"/>
    <w:rsid w:val="007B3003"/>
    <w:rsid w:val="007D199A"/>
    <w:rsid w:val="007E2031"/>
    <w:rsid w:val="007F0A17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E0AF5"/>
    <w:rsid w:val="008F180B"/>
    <w:rsid w:val="008F48B9"/>
    <w:rsid w:val="008F56C8"/>
    <w:rsid w:val="009049BC"/>
    <w:rsid w:val="00920312"/>
    <w:rsid w:val="00957EAB"/>
    <w:rsid w:val="00970138"/>
    <w:rsid w:val="00970272"/>
    <w:rsid w:val="00985945"/>
    <w:rsid w:val="009A6A3A"/>
    <w:rsid w:val="009D5812"/>
    <w:rsid w:val="009D646A"/>
    <w:rsid w:val="009E2194"/>
    <w:rsid w:val="009F18CA"/>
    <w:rsid w:val="009F696A"/>
    <w:rsid w:val="00A03E8B"/>
    <w:rsid w:val="00A12AA2"/>
    <w:rsid w:val="00A633B0"/>
    <w:rsid w:val="00AA1166"/>
    <w:rsid w:val="00AA35A8"/>
    <w:rsid w:val="00AB75D9"/>
    <w:rsid w:val="00AC708A"/>
    <w:rsid w:val="00AE562D"/>
    <w:rsid w:val="00AF0EA1"/>
    <w:rsid w:val="00AF2100"/>
    <w:rsid w:val="00B07A27"/>
    <w:rsid w:val="00B15BCD"/>
    <w:rsid w:val="00B21D93"/>
    <w:rsid w:val="00B25B7D"/>
    <w:rsid w:val="00B56686"/>
    <w:rsid w:val="00B665F7"/>
    <w:rsid w:val="00B83C25"/>
    <w:rsid w:val="00B8453F"/>
    <w:rsid w:val="00B85473"/>
    <w:rsid w:val="00B8682A"/>
    <w:rsid w:val="00BA1BD5"/>
    <w:rsid w:val="00BA239F"/>
    <w:rsid w:val="00BA68B4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3059E"/>
    <w:rsid w:val="00C60067"/>
    <w:rsid w:val="00C62E97"/>
    <w:rsid w:val="00C74F02"/>
    <w:rsid w:val="00CA1209"/>
    <w:rsid w:val="00CA3738"/>
    <w:rsid w:val="00CB357E"/>
    <w:rsid w:val="00CB3E40"/>
    <w:rsid w:val="00CC01AC"/>
    <w:rsid w:val="00CC090F"/>
    <w:rsid w:val="00CD1A30"/>
    <w:rsid w:val="00CF22B3"/>
    <w:rsid w:val="00CF2731"/>
    <w:rsid w:val="00D033FF"/>
    <w:rsid w:val="00D2008A"/>
    <w:rsid w:val="00D224C3"/>
    <w:rsid w:val="00D22F78"/>
    <w:rsid w:val="00D3722B"/>
    <w:rsid w:val="00D70052"/>
    <w:rsid w:val="00D8465A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527E8"/>
    <w:rsid w:val="00E80396"/>
    <w:rsid w:val="00E9121C"/>
    <w:rsid w:val="00E93A34"/>
    <w:rsid w:val="00EB5077"/>
    <w:rsid w:val="00EB74E8"/>
    <w:rsid w:val="00EC0F79"/>
    <w:rsid w:val="00EC687A"/>
    <w:rsid w:val="00EC7E79"/>
    <w:rsid w:val="00EE02AB"/>
    <w:rsid w:val="00F019E4"/>
    <w:rsid w:val="00F15DBA"/>
    <w:rsid w:val="00F21F4F"/>
    <w:rsid w:val="00F30552"/>
    <w:rsid w:val="00F46BDB"/>
    <w:rsid w:val="00F66B2F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D16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E93A3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ndation-lamap.org/fr/continuite-defi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fondation-lamap.org/fr/continuite-defis" TargetMode="External"/><Relationship Id="rId17" Type="http://schemas.openxmlformats.org/officeDocument/2006/relationships/hyperlink" Target="https://www.youtube.com/watch?v=MlagDgsoi64" TargetMode="External"/><Relationship Id="rId25" Type="http://schemas.openxmlformats.org/officeDocument/2006/relationships/image" Target="media/image60.png"/><Relationship Id="rId33" Type="http://schemas.openxmlformats.org/officeDocument/2006/relationships/hyperlink" Target="https://www.fondation-lamap.org/fr/continuite-def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8xvyrO3mKs&amp;t=27s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50.png"/><Relationship Id="rId32" Type="http://schemas.openxmlformats.org/officeDocument/2006/relationships/hyperlink" Target="https://www.fondation-lamap.org/fr/continuite-defi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MlagDgsoi64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8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y8xvyrO3mKs&amp;t=27s" TargetMode="External"/><Relationship Id="rId22" Type="http://schemas.openxmlformats.org/officeDocument/2006/relationships/image" Target="media/image40.png"/><Relationship Id="rId27" Type="http://schemas.microsoft.com/office/2007/relationships/hdphoto" Target="media/hdphoto1.wdp"/><Relationship Id="rId30" Type="http://schemas.microsoft.com/office/2007/relationships/hdphoto" Target="media/hdphoto10.wdp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ereau\AppData\Local\Temp\DEFI%20LES%20BULLES%20DE%20SAVON_DEF2-2.dotm" TargetMode="External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2FB9A35-055F-4D19-93AE-F2F0D8C2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SAVON_DEF2-2.dotm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2020-03-31T15:42:00Z</dcterms:created>
  <dcterms:modified xsi:type="dcterms:W3CDTF">2020-04-01T10:07:00Z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